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785" w:rsidRDefault="0061646A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69A9B586" wp14:editId="27EED499">
            <wp:extent cx="5162550" cy="5581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558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77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6A"/>
    <w:rsid w:val="0061646A"/>
    <w:rsid w:val="00B94C85"/>
    <w:rsid w:val="00DB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C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C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CF5C784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Goldington Green Academy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Spina</dc:creator>
  <cp:lastModifiedBy>Gabby Moss</cp:lastModifiedBy>
  <cp:revision>2</cp:revision>
  <dcterms:created xsi:type="dcterms:W3CDTF">2019-10-01T09:06:00Z</dcterms:created>
  <dcterms:modified xsi:type="dcterms:W3CDTF">2019-10-01T09:06:00Z</dcterms:modified>
</cp:coreProperties>
</file>